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6C752" w14:textId="77777777" w:rsidR="00662F54" w:rsidRPr="005C3481" w:rsidRDefault="00662F54" w:rsidP="00662F54">
      <w:pPr>
        <w:rPr>
          <w:rFonts w:ascii="Calibri" w:hAnsi="Calibri" w:cs="Calibri"/>
        </w:rPr>
      </w:pPr>
    </w:p>
    <w:p w14:paraId="3944E57D" w14:textId="633E1433" w:rsidR="005C3481" w:rsidRPr="00305385" w:rsidRDefault="00645EB6" w:rsidP="00AD6AD9">
      <w:pPr>
        <w:spacing w:line="360" w:lineRule="auto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Referat fra </w:t>
      </w:r>
      <w:r w:rsidR="00662F54" w:rsidRPr="00305385">
        <w:rPr>
          <w:rFonts w:ascii="Calibri" w:hAnsi="Calibri" w:cs="Calibri"/>
          <w:bCs/>
          <w:sz w:val="28"/>
          <w:szCs w:val="28"/>
        </w:rPr>
        <w:t>bestyrelsesmøde</w:t>
      </w:r>
      <w:r w:rsidR="00AD6AD9" w:rsidRPr="00305385">
        <w:rPr>
          <w:rFonts w:ascii="Calibri" w:hAnsi="Calibri" w:cs="Calibri"/>
          <w:bCs/>
          <w:sz w:val="28"/>
          <w:szCs w:val="28"/>
        </w:rPr>
        <w:t xml:space="preserve"> nr. 15</w:t>
      </w:r>
      <w:r w:rsidR="00003BC6">
        <w:rPr>
          <w:rFonts w:ascii="Calibri" w:hAnsi="Calibri" w:cs="Calibri"/>
          <w:bCs/>
          <w:sz w:val="28"/>
          <w:szCs w:val="28"/>
        </w:rPr>
        <w:t>8</w:t>
      </w:r>
    </w:p>
    <w:p w14:paraId="0D79377C" w14:textId="4E03DD2F" w:rsidR="00C003E7" w:rsidRPr="00AD6AD9" w:rsidRDefault="00736AB3" w:rsidP="00AD6AD9">
      <w:pPr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Torsdag </w:t>
      </w:r>
      <w:r w:rsidR="002504BF" w:rsidRPr="00AD6AD9">
        <w:rPr>
          <w:rFonts w:ascii="Calibri" w:hAnsi="Calibri" w:cs="Calibri"/>
          <w:b/>
          <w:sz w:val="28"/>
          <w:szCs w:val="28"/>
        </w:rPr>
        <w:t xml:space="preserve">d. </w:t>
      </w:r>
      <w:r w:rsidR="0060146E">
        <w:rPr>
          <w:rFonts w:ascii="Calibri" w:hAnsi="Calibri" w:cs="Calibri"/>
          <w:b/>
          <w:sz w:val="28"/>
          <w:szCs w:val="28"/>
        </w:rPr>
        <w:t>1</w:t>
      </w:r>
      <w:r w:rsidR="00A01621">
        <w:rPr>
          <w:rFonts w:ascii="Calibri" w:hAnsi="Calibri" w:cs="Calibri"/>
          <w:b/>
          <w:sz w:val="28"/>
          <w:szCs w:val="28"/>
        </w:rPr>
        <w:t>9</w:t>
      </w:r>
      <w:r w:rsidR="00744D32">
        <w:rPr>
          <w:rFonts w:ascii="Calibri" w:hAnsi="Calibri" w:cs="Calibri"/>
          <w:b/>
          <w:sz w:val="28"/>
          <w:szCs w:val="28"/>
        </w:rPr>
        <w:t xml:space="preserve">. </w:t>
      </w:r>
      <w:r w:rsidR="00672CA1">
        <w:rPr>
          <w:rFonts w:ascii="Calibri" w:hAnsi="Calibri" w:cs="Calibri"/>
          <w:b/>
          <w:sz w:val="28"/>
          <w:szCs w:val="28"/>
        </w:rPr>
        <w:t>0</w:t>
      </w:r>
      <w:r w:rsidR="00003BC6">
        <w:rPr>
          <w:rFonts w:ascii="Calibri" w:hAnsi="Calibri" w:cs="Calibri"/>
          <w:b/>
          <w:sz w:val="28"/>
          <w:szCs w:val="28"/>
        </w:rPr>
        <w:t>3</w:t>
      </w:r>
      <w:r w:rsidR="00801C0F" w:rsidRPr="00AD6AD9">
        <w:rPr>
          <w:rFonts w:ascii="Calibri" w:hAnsi="Calibri" w:cs="Calibri"/>
          <w:b/>
          <w:sz w:val="28"/>
          <w:szCs w:val="28"/>
        </w:rPr>
        <w:t>.</w:t>
      </w:r>
      <w:r w:rsidR="00672CA1">
        <w:rPr>
          <w:rFonts w:ascii="Calibri" w:hAnsi="Calibri" w:cs="Calibri"/>
          <w:b/>
          <w:sz w:val="28"/>
          <w:szCs w:val="28"/>
        </w:rPr>
        <w:t xml:space="preserve">2026 kl. </w:t>
      </w:r>
      <w:r w:rsidR="00801C0F" w:rsidRPr="00AD6AD9">
        <w:rPr>
          <w:rFonts w:ascii="Calibri" w:hAnsi="Calibri" w:cs="Calibri"/>
          <w:b/>
          <w:sz w:val="28"/>
          <w:szCs w:val="28"/>
        </w:rPr>
        <w:t xml:space="preserve"> 19</w:t>
      </w:r>
      <w:r w:rsidR="00AD6AD9" w:rsidRPr="00AD6AD9">
        <w:rPr>
          <w:rFonts w:ascii="Calibri" w:hAnsi="Calibri" w:cs="Calibri"/>
          <w:b/>
          <w:sz w:val="28"/>
          <w:szCs w:val="28"/>
        </w:rPr>
        <w:t>.00</w:t>
      </w:r>
    </w:p>
    <w:p w14:paraId="3587EDC3" w14:textId="651140F9" w:rsidR="00C003E7" w:rsidRPr="005C3481" w:rsidRDefault="00C003E7" w:rsidP="00AD6AD9">
      <w:pPr>
        <w:jc w:val="center"/>
        <w:rPr>
          <w:rFonts w:ascii="Calibri" w:hAnsi="Calibri" w:cs="Calibri"/>
        </w:rPr>
      </w:pPr>
      <w:r w:rsidRPr="005C3481">
        <w:rPr>
          <w:rFonts w:ascii="Calibri" w:hAnsi="Calibri" w:cs="Calibri"/>
        </w:rPr>
        <w:t>i kælderen hos 3 F, Præsteg</w:t>
      </w:r>
      <w:r w:rsidR="00AD6AD9">
        <w:rPr>
          <w:rFonts w:ascii="Calibri" w:hAnsi="Calibri" w:cs="Calibri"/>
        </w:rPr>
        <w:t>å</w:t>
      </w:r>
      <w:r w:rsidRPr="005C3481">
        <w:rPr>
          <w:rFonts w:ascii="Calibri" w:hAnsi="Calibri" w:cs="Calibri"/>
        </w:rPr>
        <w:t>rdsvej 2 i Hedensted</w:t>
      </w:r>
    </w:p>
    <w:p w14:paraId="3DEE3C99" w14:textId="77777777" w:rsidR="00744D32" w:rsidRDefault="00744D32" w:rsidP="00744D32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86BC1BA" w14:textId="77777777" w:rsidR="00A05BC6" w:rsidRPr="00744D32" w:rsidRDefault="00A05BC6" w:rsidP="00C003E7">
      <w:pPr>
        <w:rPr>
          <w:rFonts w:ascii="Calibri" w:hAnsi="Calibri" w:cs="Calibri"/>
          <w:b/>
          <w:bCs/>
          <w:sz w:val="28"/>
          <w:szCs w:val="28"/>
        </w:rPr>
      </w:pPr>
    </w:p>
    <w:p w14:paraId="004BFEAB" w14:textId="434AF4E1" w:rsidR="00640703" w:rsidRDefault="00AD6AD9" w:rsidP="00305385">
      <w:pPr>
        <w:pStyle w:val="Listeafsnit"/>
        <w:numPr>
          <w:ilvl w:val="0"/>
          <w:numId w:val="1"/>
        </w:numPr>
        <w:ind w:left="993" w:hanging="633"/>
        <w:rPr>
          <w:rFonts w:cs="Calibri"/>
          <w:sz w:val="24"/>
          <w:szCs w:val="24"/>
        </w:rPr>
      </w:pPr>
      <w:r w:rsidRPr="00665306">
        <w:rPr>
          <w:rFonts w:cs="Calibri"/>
          <w:b/>
          <w:bCs/>
          <w:sz w:val="24"/>
          <w:szCs w:val="24"/>
        </w:rPr>
        <w:t>R</w:t>
      </w:r>
      <w:r w:rsidR="00C003E7" w:rsidRPr="00665306">
        <w:rPr>
          <w:rFonts w:cs="Calibri"/>
          <w:b/>
          <w:bCs/>
          <w:sz w:val="24"/>
          <w:szCs w:val="24"/>
        </w:rPr>
        <w:t>egistrering af fremmødte</w:t>
      </w:r>
      <w:r w:rsidR="00640703" w:rsidRPr="00665306">
        <w:rPr>
          <w:rFonts w:cs="Calibri"/>
          <w:b/>
          <w:bCs/>
          <w:sz w:val="24"/>
          <w:szCs w:val="24"/>
        </w:rPr>
        <w:t>.</w:t>
      </w:r>
      <w:r w:rsidR="00640703">
        <w:rPr>
          <w:rFonts w:cs="Calibri"/>
          <w:sz w:val="24"/>
          <w:szCs w:val="24"/>
        </w:rPr>
        <w:t xml:space="preserve">  Louise, Peter, </w:t>
      </w:r>
      <w:proofErr w:type="gramStart"/>
      <w:r w:rsidR="00640703">
        <w:rPr>
          <w:rFonts w:cs="Calibri"/>
          <w:sz w:val="24"/>
          <w:szCs w:val="24"/>
        </w:rPr>
        <w:t xml:space="preserve">Inga,  </w:t>
      </w:r>
      <w:proofErr w:type="spellStart"/>
      <w:r w:rsidR="00640703">
        <w:rPr>
          <w:rFonts w:cs="Calibri"/>
          <w:sz w:val="24"/>
          <w:szCs w:val="24"/>
        </w:rPr>
        <w:t>Mihai</w:t>
      </w:r>
      <w:proofErr w:type="spellEnd"/>
      <w:proofErr w:type="gramEnd"/>
      <w:r w:rsidR="00640703">
        <w:rPr>
          <w:rFonts w:cs="Calibri"/>
          <w:sz w:val="24"/>
          <w:szCs w:val="24"/>
        </w:rPr>
        <w:t xml:space="preserve">, Jørgen og Gitte. </w:t>
      </w:r>
    </w:p>
    <w:p w14:paraId="1FFD6E22" w14:textId="7B628FBA" w:rsidR="00A05BC6" w:rsidRPr="00094695" w:rsidRDefault="00640703" w:rsidP="00640703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Afbud fra Malene, Lone og Torben. </w:t>
      </w:r>
      <w:r w:rsidR="00CC2579" w:rsidRPr="00094695">
        <w:rPr>
          <w:rFonts w:cs="Calibri"/>
          <w:sz w:val="24"/>
          <w:szCs w:val="24"/>
        </w:rPr>
        <w:br/>
      </w:r>
    </w:p>
    <w:p w14:paraId="04BE9CC8" w14:textId="77777777" w:rsidR="00665306" w:rsidRDefault="00C003E7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sz w:val="24"/>
          <w:szCs w:val="24"/>
        </w:rPr>
      </w:pPr>
      <w:r w:rsidRPr="009F27E7">
        <w:rPr>
          <w:rFonts w:cs="Calibri"/>
          <w:b/>
          <w:bCs/>
          <w:sz w:val="24"/>
          <w:szCs w:val="24"/>
        </w:rPr>
        <w:t>Godkendelse af referat fra bestyrelsesmøde</w:t>
      </w:r>
      <w:r w:rsidR="00744D32" w:rsidRPr="009F27E7">
        <w:rPr>
          <w:rFonts w:cs="Calibri"/>
          <w:b/>
          <w:bCs/>
          <w:sz w:val="24"/>
          <w:szCs w:val="24"/>
        </w:rPr>
        <w:t xml:space="preserve"> </w:t>
      </w:r>
      <w:r w:rsidR="004D088D" w:rsidRPr="009F27E7">
        <w:rPr>
          <w:rFonts w:cs="Calibri"/>
          <w:b/>
          <w:bCs/>
          <w:sz w:val="24"/>
          <w:szCs w:val="24"/>
        </w:rPr>
        <w:t>15</w:t>
      </w:r>
      <w:r w:rsidR="00003BC6" w:rsidRPr="009F27E7">
        <w:rPr>
          <w:rFonts w:cs="Calibri"/>
          <w:b/>
          <w:bCs/>
          <w:sz w:val="24"/>
          <w:szCs w:val="24"/>
        </w:rPr>
        <w:t>7</w:t>
      </w:r>
      <w:r w:rsidR="004D088D" w:rsidRPr="00094695">
        <w:rPr>
          <w:rFonts w:cs="Calibri"/>
          <w:sz w:val="24"/>
          <w:szCs w:val="24"/>
        </w:rPr>
        <w:t xml:space="preserve"> d. </w:t>
      </w:r>
      <w:r w:rsidR="00A01621" w:rsidRPr="00094695">
        <w:rPr>
          <w:rFonts w:cs="Calibri"/>
          <w:sz w:val="24"/>
          <w:szCs w:val="24"/>
        </w:rPr>
        <w:t>19</w:t>
      </w:r>
      <w:r w:rsidR="004D088D" w:rsidRPr="00094695">
        <w:rPr>
          <w:rFonts w:cs="Calibri"/>
          <w:sz w:val="24"/>
          <w:szCs w:val="24"/>
        </w:rPr>
        <w:t>-</w:t>
      </w:r>
      <w:r w:rsidR="00A01621" w:rsidRPr="00094695">
        <w:rPr>
          <w:rFonts w:cs="Calibri"/>
          <w:sz w:val="24"/>
          <w:szCs w:val="24"/>
        </w:rPr>
        <w:t>0</w:t>
      </w:r>
      <w:r w:rsidR="00003BC6" w:rsidRPr="00094695">
        <w:rPr>
          <w:rFonts w:cs="Calibri"/>
          <w:sz w:val="24"/>
          <w:szCs w:val="24"/>
        </w:rPr>
        <w:t>2</w:t>
      </w:r>
      <w:r w:rsidR="004D088D" w:rsidRPr="00094695">
        <w:rPr>
          <w:rFonts w:cs="Calibri"/>
          <w:sz w:val="24"/>
          <w:szCs w:val="24"/>
        </w:rPr>
        <w:t>-202</w:t>
      </w:r>
      <w:r w:rsidR="00A01621" w:rsidRPr="00094695">
        <w:rPr>
          <w:rFonts w:cs="Calibri"/>
          <w:sz w:val="24"/>
          <w:szCs w:val="24"/>
        </w:rPr>
        <w:t>6</w:t>
      </w:r>
      <w:r w:rsidR="00640703">
        <w:rPr>
          <w:rFonts w:cs="Calibri"/>
          <w:sz w:val="24"/>
          <w:szCs w:val="24"/>
        </w:rPr>
        <w:t xml:space="preserve">. </w:t>
      </w:r>
    </w:p>
    <w:p w14:paraId="1559D653" w14:textId="01AEAA70" w:rsidR="00C5669C" w:rsidRPr="00094695" w:rsidRDefault="00665306" w:rsidP="00665306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Referatet godkendt. </w:t>
      </w:r>
      <w:r w:rsidR="00640703">
        <w:rPr>
          <w:rFonts w:cs="Calibri"/>
          <w:sz w:val="24"/>
          <w:szCs w:val="24"/>
        </w:rPr>
        <w:t xml:space="preserve"> </w:t>
      </w:r>
      <w:r w:rsidR="004D088D" w:rsidRPr="00094695">
        <w:rPr>
          <w:rFonts w:cs="Calibri"/>
          <w:sz w:val="24"/>
          <w:szCs w:val="24"/>
        </w:rPr>
        <w:t xml:space="preserve"> </w:t>
      </w:r>
    </w:p>
    <w:p w14:paraId="3F728718" w14:textId="77777777" w:rsidR="00E05195" w:rsidRPr="00094695" w:rsidRDefault="00E05195" w:rsidP="00E05195">
      <w:pPr>
        <w:pStyle w:val="Listeafsnit"/>
        <w:ind w:left="993"/>
        <w:rPr>
          <w:rFonts w:cs="Calibri"/>
          <w:sz w:val="24"/>
          <w:szCs w:val="24"/>
        </w:rPr>
      </w:pPr>
    </w:p>
    <w:p w14:paraId="44A2C074" w14:textId="70105879" w:rsidR="00E05195" w:rsidRDefault="00003BC6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sz w:val="24"/>
          <w:szCs w:val="24"/>
        </w:rPr>
      </w:pPr>
      <w:r w:rsidRPr="009F27E7">
        <w:rPr>
          <w:rFonts w:cs="Calibri"/>
          <w:b/>
          <w:bCs/>
          <w:sz w:val="24"/>
          <w:szCs w:val="24"/>
        </w:rPr>
        <w:t>Opfølgning af g</w:t>
      </w:r>
      <w:r w:rsidR="00A368F7" w:rsidRPr="009F27E7">
        <w:rPr>
          <w:rFonts w:cs="Calibri"/>
          <w:b/>
          <w:bCs/>
          <w:sz w:val="24"/>
          <w:szCs w:val="24"/>
        </w:rPr>
        <w:t>eneralforsamling</w:t>
      </w:r>
      <w:r w:rsidR="00A368F7" w:rsidRPr="00094695">
        <w:rPr>
          <w:rFonts w:cs="Calibri"/>
          <w:sz w:val="24"/>
          <w:szCs w:val="24"/>
        </w:rPr>
        <w:t xml:space="preserve"> </w:t>
      </w:r>
      <w:r w:rsidR="005E3EBD" w:rsidRPr="00094695">
        <w:rPr>
          <w:rFonts w:cs="Calibri"/>
          <w:sz w:val="24"/>
          <w:szCs w:val="24"/>
        </w:rPr>
        <w:t xml:space="preserve">– velkommen til </w:t>
      </w:r>
      <w:r w:rsidR="005D31DD">
        <w:rPr>
          <w:rFonts w:cs="Calibri"/>
          <w:sz w:val="24"/>
          <w:szCs w:val="24"/>
        </w:rPr>
        <w:t xml:space="preserve">de to nye suppleanter </w:t>
      </w:r>
      <w:r w:rsidR="005E3EBD" w:rsidRPr="00094695">
        <w:rPr>
          <w:rFonts w:cs="Calibri"/>
          <w:sz w:val="24"/>
          <w:szCs w:val="24"/>
        </w:rPr>
        <w:t xml:space="preserve">Jørgen </w:t>
      </w:r>
      <w:r w:rsidR="00D61D0F">
        <w:rPr>
          <w:rFonts w:cs="Calibri"/>
          <w:sz w:val="24"/>
          <w:szCs w:val="24"/>
        </w:rPr>
        <w:t>Kr</w:t>
      </w:r>
      <w:r w:rsidR="00B42783">
        <w:rPr>
          <w:rFonts w:cs="Calibri"/>
          <w:sz w:val="24"/>
          <w:szCs w:val="24"/>
        </w:rPr>
        <w:t xml:space="preserve">istensen </w:t>
      </w:r>
      <w:r w:rsidR="005E3EBD" w:rsidRPr="00094695">
        <w:rPr>
          <w:rFonts w:cs="Calibri"/>
          <w:sz w:val="24"/>
          <w:szCs w:val="24"/>
        </w:rPr>
        <w:t xml:space="preserve">og Peter </w:t>
      </w:r>
      <w:r w:rsidR="00B42783">
        <w:rPr>
          <w:rFonts w:cs="Calibri"/>
          <w:sz w:val="24"/>
          <w:szCs w:val="24"/>
        </w:rPr>
        <w:t>Sommer</w:t>
      </w:r>
      <w:r w:rsidR="000522AD">
        <w:rPr>
          <w:rFonts w:cs="Calibri"/>
          <w:sz w:val="24"/>
          <w:szCs w:val="24"/>
        </w:rPr>
        <w:t xml:space="preserve">. Næste nyhedsbrev vil indeholde en nærmere præsentation af dem. </w:t>
      </w:r>
      <w:r w:rsidR="00B42783">
        <w:rPr>
          <w:rFonts w:cs="Calibri"/>
          <w:sz w:val="24"/>
          <w:szCs w:val="24"/>
        </w:rPr>
        <w:t xml:space="preserve"> </w:t>
      </w:r>
    </w:p>
    <w:p w14:paraId="20A626DC" w14:textId="77777777" w:rsidR="00640703" w:rsidRPr="00640703" w:rsidRDefault="00640703" w:rsidP="00640703">
      <w:pPr>
        <w:pStyle w:val="Listeafsnit"/>
        <w:rPr>
          <w:rFonts w:cs="Calibri"/>
          <w:sz w:val="24"/>
          <w:szCs w:val="24"/>
        </w:rPr>
      </w:pPr>
    </w:p>
    <w:p w14:paraId="6D466BEE" w14:textId="4593DF1A" w:rsidR="00640703" w:rsidRDefault="00640703" w:rsidP="00640703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Referatet er nu samlet med regnskab, budget og bilag (</w:t>
      </w:r>
      <w:proofErr w:type="gramStart"/>
      <w:r>
        <w:rPr>
          <w:rFonts w:cs="Calibri"/>
          <w:sz w:val="24"/>
          <w:szCs w:val="24"/>
        </w:rPr>
        <w:t>formands beretning</w:t>
      </w:r>
      <w:proofErr w:type="gramEnd"/>
      <w:r>
        <w:rPr>
          <w:rFonts w:cs="Calibri"/>
          <w:sz w:val="24"/>
          <w:szCs w:val="24"/>
        </w:rPr>
        <w:t xml:space="preserve"> og beretning fra regionen)</w:t>
      </w:r>
      <w:r w:rsidR="005D31DD">
        <w:rPr>
          <w:rFonts w:cs="Calibri"/>
          <w:sz w:val="24"/>
          <w:szCs w:val="24"/>
        </w:rPr>
        <w:t xml:space="preserve"> og det er sendt ud til alle medlemmer via </w:t>
      </w:r>
      <w:r w:rsidR="00606817">
        <w:rPr>
          <w:rFonts w:cs="Calibri"/>
          <w:sz w:val="24"/>
          <w:szCs w:val="24"/>
        </w:rPr>
        <w:t xml:space="preserve">S-aktiv. </w:t>
      </w:r>
      <w:r>
        <w:rPr>
          <w:rFonts w:cs="Calibri"/>
          <w:sz w:val="24"/>
          <w:szCs w:val="24"/>
        </w:rPr>
        <w:t xml:space="preserve"> </w:t>
      </w:r>
    </w:p>
    <w:p w14:paraId="7ECF5A96" w14:textId="77777777" w:rsidR="0066667D" w:rsidRDefault="0066667D" w:rsidP="00640703">
      <w:pPr>
        <w:pStyle w:val="Listeafsnit"/>
        <w:ind w:left="993"/>
        <w:rPr>
          <w:rFonts w:cs="Calibri"/>
          <w:sz w:val="24"/>
          <w:szCs w:val="24"/>
        </w:rPr>
      </w:pPr>
    </w:p>
    <w:p w14:paraId="5E7147C9" w14:textId="0CF06E97" w:rsidR="008E55CC" w:rsidRDefault="00640703" w:rsidP="00640703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Peter undrer sig over, at der ikke blev sunget nogle sange! Næste gang vil vi prøve at holde </w:t>
      </w:r>
      <w:r w:rsidR="00294E6B">
        <w:rPr>
          <w:rFonts w:cs="Calibri"/>
          <w:sz w:val="24"/>
          <w:szCs w:val="24"/>
        </w:rPr>
        <w:t xml:space="preserve">generalforsamling </w:t>
      </w:r>
      <w:r>
        <w:rPr>
          <w:rFonts w:cs="Calibri"/>
          <w:sz w:val="24"/>
          <w:szCs w:val="24"/>
        </w:rPr>
        <w:t>en lørdag formiddag</w:t>
      </w:r>
      <w:r w:rsidR="00191AC6">
        <w:rPr>
          <w:rFonts w:cs="Calibri"/>
          <w:sz w:val="24"/>
          <w:szCs w:val="24"/>
        </w:rPr>
        <w:t xml:space="preserve"> og så vil vi synge en eller flere sange. </w:t>
      </w:r>
      <w:r>
        <w:rPr>
          <w:rFonts w:cs="Calibri"/>
          <w:sz w:val="24"/>
          <w:szCs w:val="24"/>
        </w:rPr>
        <w:t xml:space="preserve"> </w:t>
      </w:r>
    </w:p>
    <w:p w14:paraId="4CC89209" w14:textId="6CAECD56" w:rsidR="00CE026D" w:rsidRDefault="008E55CC" w:rsidP="00640703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Peter </w:t>
      </w:r>
      <w:r w:rsidR="0066667D">
        <w:rPr>
          <w:rFonts w:cs="Calibri"/>
          <w:sz w:val="24"/>
          <w:szCs w:val="24"/>
        </w:rPr>
        <w:t xml:space="preserve">er </w:t>
      </w:r>
      <w:r>
        <w:rPr>
          <w:rFonts w:cs="Calibri"/>
          <w:sz w:val="24"/>
          <w:szCs w:val="24"/>
        </w:rPr>
        <w:t xml:space="preserve">interesseret i at blive oplært </w:t>
      </w:r>
      <w:r w:rsidR="004717C6">
        <w:rPr>
          <w:rFonts w:cs="Calibri"/>
          <w:sz w:val="24"/>
          <w:szCs w:val="24"/>
        </w:rPr>
        <w:t xml:space="preserve">til </w:t>
      </w:r>
      <w:r>
        <w:rPr>
          <w:rFonts w:cs="Calibri"/>
          <w:sz w:val="24"/>
          <w:szCs w:val="24"/>
        </w:rPr>
        <w:t>at varetage jobbet som medlemsansvarlig</w:t>
      </w:r>
      <w:r w:rsidR="007774B7">
        <w:rPr>
          <w:rFonts w:cs="Calibri"/>
          <w:sz w:val="24"/>
          <w:szCs w:val="24"/>
        </w:rPr>
        <w:t xml:space="preserve"> og </w:t>
      </w:r>
      <w:r w:rsidR="00C260F1">
        <w:rPr>
          <w:rFonts w:cs="Calibri"/>
          <w:sz w:val="24"/>
          <w:szCs w:val="24"/>
        </w:rPr>
        <w:t xml:space="preserve">det vil </w:t>
      </w:r>
      <w:r w:rsidR="00874AF1">
        <w:rPr>
          <w:rFonts w:cs="Calibri"/>
          <w:sz w:val="24"/>
          <w:szCs w:val="24"/>
        </w:rPr>
        <w:t xml:space="preserve">Inga gerne </w:t>
      </w:r>
      <w:r w:rsidR="00C260F1">
        <w:rPr>
          <w:rFonts w:cs="Calibri"/>
          <w:sz w:val="24"/>
          <w:szCs w:val="24"/>
        </w:rPr>
        <w:t xml:space="preserve">gå i gang med. </w:t>
      </w:r>
      <w:r w:rsidR="007774B7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 xml:space="preserve"> </w:t>
      </w:r>
      <w:r w:rsidR="00640703">
        <w:rPr>
          <w:rFonts w:cs="Calibri"/>
          <w:sz w:val="24"/>
          <w:szCs w:val="24"/>
        </w:rPr>
        <w:t xml:space="preserve"> </w:t>
      </w:r>
    </w:p>
    <w:p w14:paraId="706D3E31" w14:textId="77777777" w:rsidR="00640703" w:rsidRPr="00094695" w:rsidRDefault="00640703" w:rsidP="00640703">
      <w:pPr>
        <w:pStyle w:val="Listeafsnit"/>
        <w:ind w:left="993"/>
        <w:rPr>
          <w:rFonts w:cs="Calibri"/>
          <w:sz w:val="24"/>
          <w:szCs w:val="24"/>
        </w:rPr>
      </w:pPr>
    </w:p>
    <w:p w14:paraId="04A10E4D" w14:textId="066E5EBF" w:rsidR="00CD7E6E" w:rsidRPr="009F27E7" w:rsidRDefault="00B42783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 w:rsidRPr="009F27E7">
        <w:rPr>
          <w:rFonts w:cs="Calibri"/>
          <w:b/>
          <w:bCs/>
          <w:sz w:val="24"/>
          <w:szCs w:val="24"/>
        </w:rPr>
        <w:t xml:space="preserve">Status for </w:t>
      </w:r>
      <w:r w:rsidR="00CD7E6E" w:rsidRPr="009F27E7">
        <w:rPr>
          <w:rFonts w:cs="Calibri"/>
          <w:b/>
          <w:bCs/>
          <w:sz w:val="24"/>
          <w:szCs w:val="24"/>
        </w:rPr>
        <w:t xml:space="preserve">folketingsvalg – kampagne mv. </w:t>
      </w:r>
    </w:p>
    <w:p w14:paraId="31AE56BF" w14:textId="115A77F2" w:rsidR="00CD7E6E" w:rsidRDefault="00EE0E19" w:rsidP="00EE0E19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Vi gør, hvad vi kan for at få Thomas valgt. Malene knokler og det gør Thomas også. Kampagnen i Juelsminde gik OK, og vi havde en fin placering foran Brugsen.  Gitte var rigtig god til </w:t>
      </w:r>
      <w:r w:rsidR="003C7B4B">
        <w:rPr>
          <w:rFonts w:cs="Calibri"/>
          <w:sz w:val="24"/>
          <w:szCs w:val="24"/>
        </w:rPr>
        <w:t xml:space="preserve">at </w:t>
      </w:r>
      <w:r>
        <w:rPr>
          <w:rFonts w:cs="Calibri"/>
          <w:sz w:val="24"/>
          <w:szCs w:val="24"/>
        </w:rPr>
        <w:t xml:space="preserve">håndtere </w:t>
      </w:r>
      <w:r w:rsidR="00270BE0">
        <w:rPr>
          <w:rFonts w:cs="Calibri"/>
          <w:sz w:val="24"/>
          <w:szCs w:val="24"/>
        </w:rPr>
        <w:t xml:space="preserve">de røde </w:t>
      </w:r>
      <w:r>
        <w:rPr>
          <w:rFonts w:cs="Calibri"/>
          <w:sz w:val="24"/>
          <w:szCs w:val="24"/>
        </w:rPr>
        <w:t xml:space="preserve">pølser.  </w:t>
      </w:r>
      <w:proofErr w:type="gramStart"/>
      <w:r>
        <w:rPr>
          <w:rFonts w:cs="Calibri"/>
          <w:sz w:val="24"/>
          <w:szCs w:val="24"/>
        </w:rPr>
        <w:t>Fredag  har</w:t>
      </w:r>
      <w:proofErr w:type="gramEnd"/>
      <w:r>
        <w:rPr>
          <w:rFonts w:cs="Calibri"/>
          <w:sz w:val="24"/>
          <w:szCs w:val="24"/>
        </w:rPr>
        <w:t xml:space="preserve"> vi kampagne i Tørring, og på </w:t>
      </w:r>
      <w:proofErr w:type="gramStart"/>
      <w:r>
        <w:rPr>
          <w:rFonts w:cs="Calibri"/>
          <w:sz w:val="24"/>
          <w:szCs w:val="24"/>
        </w:rPr>
        <w:t>Søndag</w:t>
      </w:r>
      <w:proofErr w:type="gramEnd"/>
      <w:r>
        <w:rPr>
          <w:rFonts w:cs="Calibri"/>
          <w:sz w:val="24"/>
          <w:szCs w:val="24"/>
        </w:rPr>
        <w:t xml:space="preserve"> i Hedensted. </w:t>
      </w:r>
      <w:r w:rsidR="00270BE0">
        <w:rPr>
          <w:rFonts w:cs="Calibri"/>
          <w:sz w:val="24"/>
          <w:szCs w:val="24"/>
        </w:rPr>
        <w:t xml:space="preserve">Vi har fået en sending postkort til uddeling. </w:t>
      </w:r>
    </w:p>
    <w:p w14:paraId="7B887715" w14:textId="77777777" w:rsidR="00EE0E19" w:rsidRPr="00CD7E6E" w:rsidRDefault="00EE0E19" w:rsidP="00EE0E19">
      <w:pPr>
        <w:pStyle w:val="Listeafsnit"/>
        <w:ind w:left="993"/>
        <w:rPr>
          <w:rFonts w:cs="Calibri"/>
          <w:sz w:val="24"/>
          <w:szCs w:val="24"/>
        </w:rPr>
      </w:pPr>
    </w:p>
    <w:p w14:paraId="69814F51" w14:textId="77777777" w:rsidR="00A601CD" w:rsidRPr="009F27E7" w:rsidRDefault="005150F2" w:rsidP="005150F2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proofErr w:type="gramStart"/>
      <w:r w:rsidRPr="009F27E7">
        <w:rPr>
          <w:rFonts w:cs="Calibri"/>
          <w:b/>
          <w:bCs/>
          <w:sz w:val="24"/>
          <w:szCs w:val="24"/>
        </w:rPr>
        <w:t>Mødekalender  -</w:t>
      </w:r>
      <w:proofErr w:type="gramEnd"/>
      <w:r w:rsidRPr="009F27E7">
        <w:rPr>
          <w:rFonts w:cs="Calibri"/>
          <w:b/>
          <w:bCs/>
          <w:sz w:val="24"/>
          <w:szCs w:val="24"/>
        </w:rPr>
        <w:t xml:space="preserve"> inkl. repræsentantskabsmøde i regionen</w:t>
      </w:r>
      <w:r w:rsidR="00A601CD" w:rsidRPr="009F27E7">
        <w:rPr>
          <w:rFonts w:cs="Calibri"/>
          <w:b/>
          <w:bCs/>
          <w:sz w:val="24"/>
          <w:szCs w:val="24"/>
        </w:rPr>
        <w:t>.</w:t>
      </w:r>
    </w:p>
    <w:p w14:paraId="208C4777" w14:textId="69F5E9F6" w:rsidR="00A601CD" w:rsidRDefault="00270BE0" w:rsidP="00A601CD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 n</w:t>
      </w:r>
      <w:r w:rsidR="00A601CD">
        <w:rPr>
          <w:rFonts w:cs="Calibri"/>
          <w:sz w:val="24"/>
          <w:szCs w:val="24"/>
        </w:rPr>
        <w:t>æste bestyrelsesmøde</w:t>
      </w:r>
      <w:r>
        <w:rPr>
          <w:rFonts w:cs="Calibri"/>
          <w:sz w:val="24"/>
          <w:szCs w:val="24"/>
        </w:rPr>
        <w:t>r</w:t>
      </w:r>
      <w:r w:rsidR="00A601CD">
        <w:rPr>
          <w:rFonts w:cs="Calibri"/>
          <w:sz w:val="24"/>
          <w:szCs w:val="24"/>
        </w:rPr>
        <w:t xml:space="preserve"> er 16. april, 21. maj og 18. juni. </w:t>
      </w:r>
    </w:p>
    <w:p w14:paraId="0CDAFA00" w14:textId="7F95F3CF" w:rsidR="00A601CD" w:rsidRDefault="00A601CD" w:rsidP="00A601CD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Gruppemøde forud for byrådsmøde d. 27. april kl. 18 på rådhuset i Hedensted (Jørgen og Louise</w:t>
      </w:r>
      <w:r w:rsidR="00270BE0">
        <w:rPr>
          <w:rFonts w:cs="Calibri"/>
          <w:sz w:val="24"/>
          <w:szCs w:val="24"/>
        </w:rPr>
        <w:t xml:space="preserve"> deltager</w:t>
      </w:r>
      <w:r>
        <w:rPr>
          <w:rFonts w:cs="Calibri"/>
          <w:sz w:val="24"/>
          <w:szCs w:val="24"/>
        </w:rPr>
        <w:t>)</w:t>
      </w:r>
    </w:p>
    <w:p w14:paraId="78DBDB33" w14:textId="273F9A87" w:rsidR="00A601CD" w:rsidRDefault="00A601CD" w:rsidP="00A601CD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d. 25. maj gruppemøde </w:t>
      </w:r>
      <w:r w:rsidR="00270BE0">
        <w:rPr>
          <w:rFonts w:cs="Calibri"/>
          <w:sz w:val="24"/>
          <w:szCs w:val="24"/>
        </w:rPr>
        <w:t xml:space="preserve">igen. </w:t>
      </w:r>
      <w:r>
        <w:rPr>
          <w:rFonts w:cs="Calibri"/>
          <w:sz w:val="24"/>
          <w:szCs w:val="24"/>
        </w:rPr>
        <w:t xml:space="preserve">Jørgen og Peter deltager. </w:t>
      </w:r>
    </w:p>
    <w:p w14:paraId="105F13E9" w14:textId="30753A16" w:rsidR="00A601CD" w:rsidRDefault="00A601CD" w:rsidP="00A601CD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d. 22. juni gruppemøde </w:t>
      </w:r>
      <w:r w:rsidR="00270BE0">
        <w:rPr>
          <w:rFonts w:cs="Calibri"/>
          <w:sz w:val="24"/>
          <w:szCs w:val="24"/>
        </w:rPr>
        <w:t xml:space="preserve">igen. </w:t>
      </w:r>
      <w:r>
        <w:rPr>
          <w:rFonts w:cs="Calibri"/>
          <w:sz w:val="24"/>
          <w:szCs w:val="24"/>
        </w:rPr>
        <w:t xml:space="preserve">Gitte og Peter deltager. </w:t>
      </w:r>
    </w:p>
    <w:p w14:paraId="2E68CEC7" w14:textId="7B1ECEE0" w:rsidR="00D14591" w:rsidRPr="00D14591" w:rsidRDefault="00D14591" w:rsidP="00A601CD">
      <w:pPr>
        <w:pStyle w:val="Listeafsnit"/>
        <w:ind w:left="993"/>
        <w:rPr>
          <w:rFonts w:cs="Calibri"/>
          <w:i/>
          <w:iCs/>
          <w:sz w:val="24"/>
          <w:szCs w:val="24"/>
        </w:rPr>
      </w:pPr>
      <w:r w:rsidRPr="00D14591">
        <w:rPr>
          <w:rFonts w:cs="Calibri"/>
          <w:i/>
          <w:iCs/>
          <w:sz w:val="24"/>
          <w:szCs w:val="24"/>
        </w:rPr>
        <w:t xml:space="preserve">(vi fik ikke drøftet repræsentantskabsmødet i Regionen) </w:t>
      </w:r>
    </w:p>
    <w:p w14:paraId="3E7484F8" w14:textId="22603364" w:rsidR="00CE026D" w:rsidRPr="003F5ADD" w:rsidRDefault="00CE026D" w:rsidP="00A601CD">
      <w:pPr>
        <w:pStyle w:val="Listeafsnit"/>
        <w:ind w:left="993"/>
        <w:rPr>
          <w:rFonts w:cs="Calibri"/>
          <w:sz w:val="24"/>
          <w:szCs w:val="24"/>
        </w:rPr>
      </w:pPr>
    </w:p>
    <w:p w14:paraId="75C5FB05" w14:textId="11F81FDA" w:rsidR="00270BE0" w:rsidRPr="009F27E7" w:rsidRDefault="003F5ADD" w:rsidP="00270BE0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 w:rsidRPr="009F27E7">
        <w:rPr>
          <w:rFonts w:cs="Calibri"/>
          <w:b/>
          <w:bCs/>
          <w:sz w:val="24"/>
          <w:szCs w:val="24"/>
        </w:rPr>
        <w:t xml:space="preserve">1. maj – og øvrige </w:t>
      </w:r>
      <w:r w:rsidR="00F2169E" w:rsidRPr="009F27E7">
        <w:rPr>
          <w:rFonts w:cs="Calibri"/>
          <w:b/>
          <w:bCs/>
          <w:sz w:val="24"/>
          <w:szCs w:val="24"/>
        </w:rPr>
        <w:t>aktivitete</w:t>
      </w:r>
      <w:r w:rsidR="009F27E7" w:rsidRPr="009F27E7">
        <w:rPr>
          <w:rFonts w:cs="Calibri"/>
          <w:b/>
          <w:bCs/>
          <w:sz w:val="24"/>
          <w:szCs w:val="24"/>
        </w:rPr>
        <w:t>r</w:t>
      </w:r>
    </w:p>
    <w:p w14:paraId="2D914D12" w14:textId="440E70D6" w:rsidR="00F3651F" w:rsidRDefault="00F3651F" w:rsidP="00270BE0">
      <w:pPr>
        <w:pStyle w:val="Listeafsnit"/>
        <w:ind w:left="993"/>
        <w:rPr>
          <w:rFonts w:cs="Calibri"/>
        </w:rPr>
      </w:pPr>
      <w:r w:rsidRPr="00270BE0">
        <w:rPr>
          <w:rFonts w:cs="Calibri"/>
        </w:rPr>
        <w:t>Sammen med SF, Enhedslisten og Alternativet holder vi 1. maj på Østerbrogade 3 i Hedensted</w:t>
      </w:r>
      <w:r w:rsidR="00270BE0">
        <w:rPr>
          <w:rFonts w:cs="Calibri"/>
        </w:rPr>
        <w:t xml:space="preserve"> – </w:t>
      </w:r>
      <w:r w:rsidR="004717C6">
        <w:rPr>
          <w:rFonts w:cs="Calibri"/>
        </w:rPr>
        <w:t xml:space="preserve">området bliver </w:t>
      </w:r>
      <w:r w:rsidR="00270BE0">
        <w:rPr>
          <w:rFonts w:cs="Calibri"/>
        </w:rPr>
        <w:t>kald</w:t>
      </w:r>
      <w:r w:rsidR="00E35443">
        <w:rPr>
          <w:rFonts w:cs="Calibri"/>
        </w:rPr>
        <w:t xml:space="preserve"> </w:t>
      </w:r>
      <w:r w:rsidR="00447F75" w:rsidRPr="00447F75">
        <w:t>Petanque-banen</w:t>
      </w:r>
      <w:r w:rsidRPr="00270BE0">
        <w:rPr>
          <w:rFonts w:cs="Calibri"/>
        </w:rPr>
        <w:t xml:space="preserve">. </w:t>
      </w:r>
      <w:r w:rsidR="00315B78">
        <w:rPr>
          <w:rFonts w:cs="Calibri"/>
        </w:rPr>
        <w:t xml:space="preserve"> Der er planlægningsmøde mandag d. 30. maj </w:t>
      </w:r>
      <w:r w:rsidR="00043D4A">
        <w:rPr>
          <w:rFonts w:cs="Calibri"/>
        </w:rPr>
        <w:t xml:space="preserve">– og her deltager Peter, idet kan kom med forslag til musik-indslag. Inga sender dagsorden til ham og aftaler med de øvrige partier, at han kommer med. </w:t>
      </w:r>
    </w:p>
    <w:p w14:paraId="4DBB6789" w14:textId="77777777" w:rsidR="00043D4A" w:rsidRPr="00270BE0" w:rsidRDefault="00043D4A" w:rsidP="00270BE0">
      <w:pPr>
        <w:pStyle w:val="Listeafsnit"/>
        <w:ind w:left="993"/>
        <w:rPr>
          <w:rFonts w:cs="Calibri"/>
          <w:sz w:val="24"/>
          <w:szCs w:val="24"/>
        </w:rPr>
      </w:pPr>
    </w:p>
    <w:p w14:paraId="7F475539" w14:textId="77777777" w:rsidR="00DB2603" w:rsidRPr="00094695" w:rsidRDefault="00DB2603" w:rsidP="00DB2603">
      <w:pPr>
        <w:pStyle w:val="Listeafsnit"/>
        <w:rPr>
          <w:rFonts w:cs="Calibri"/>
          <w:sz w:val="24"/>
          <w:szCs w:val="24"/>
        </w:rPr>
      </w:pPr>
    </w:p>
    <w:p w14:paraId="032360DB" w14:textId="5C291BB9" w:rsidR="00DB2603" w:rsidRPr="00043D4A" w:rsidRDefault="00FF7EF7" w:rsidP="007F7CE7">
      <w:pPr>
        <w:pStyle w:val="Listeafsnit"/>
        <w:numPr>
          <w:ilvl w:val="0"/>
          <w:numId w:val="1"/>
        </w:numPr>
        <w:ind w:left="993" w:hanging="633"/>
        <w:rPr>
          <w:rFonts w:cs="Calibri"/>
          <w:b/>
          <w:bCs/>
          <w:sz w:val="24"/>
          <w:szCs w:val="24"/>
        </w:rPr>
      </w:pPr>
      <w:r w:rsidRPr="00043D4A">
        <w:rPr>
          <w:rFonts w:cs="Calibri"/>
          <w:b/>
          <w:bCs/>
          <w:sz w:val="24"/>
          <w:szCs w:val="24"/>
        </w:rPr>
        <w:t xml:space="preserve">Evt. og bordet rundt </w:t>
      </w:r>
    </w:p>
    <w:p w14:paraId="280FC061" w14:textId="0025B88A" w:rsidR="00043D4A" w:rsidRDefault="000C2DCD" w:rsidP="00F3651F">
      <w:pPr>
        <w:pStyle w:val="Listeafsnit"/>
        <w:ind w:left="993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Jørgen foreslår et</w:t>
      </w:r>
      <w:r w:rsidR="00F3651F">
        <w:rPr>
          <w:rFonts w:cs="Calibri"/>
          <w:sz w:val="24"/>
          <w:szCs w:val="24"/>
        </w:rPr>
        <w:t xml:space="preserve"> temamøde om Biogas</w:t>
      </w:r>
      <w:r w:rsidR="00CD49D1">
        <w:rPr>
          <w:rFonts w:cs="Calibri"/>
          <w:sz w:val="24"/>
          <w:szCs w:val="24"/>
        </w:rPr>
        <w:t>. Vi eftersøger en uvildig person, der ved noget</w:t>
      </w:r>
      <w:r w:rsidR="00F3651F">
        <w:rPr>
          <w:rFonts w:cs="Calibri"/>
          <w:sz w:val="24"/>
          <w:szCs w:val="24"/>
        </w:rPr>
        <w:t xml:space="preserve"> </w:t>
      </w:r>
      <w:r w:rsidR="00CD49D1">
        <w:rPr>
          <w:rFonts w:cs="Calibri"/>
          <w:sz w:val="24"/>
          <w:szCs w:val="24"/>
        </w:rPr>
        <w:t xml:space="preserve">om det. Baggrunden er </w:t>
      </w:r>
      <w:r w:rsidR="00CE6179">
        <w:rPr>
          <w:rFonts w:cs="Calibri"/>
          <w:sz w:val="24"/>
          <w:szCs w:val="24"/>
        </w:rPr>
        <w:t xml:space="preserve">planer om </w:t>
      </w:r>
      <w:r w:rsidR="00CD49D1">
        <w:rPr>
          <w:rFonts w:cs="Calibri"/>
          <w:sz w:val="24"/>
          <w:szCs w:val="24"/>
        </w:rPr>
        <w:t xml:space="preserve">lokalisering af et nyt biogasanlæg i Hedensted kommune. </w:t>
      </w:r>
    </w:p>
    <w:p w14:paraId="564BF08B" w14:textId="77777777" w:rsidR="00043D4A" w:rsidRDefault="00043D4A" w:rsidP="00F3651F">
      <w:pPr>
        <w:pStyle w:val="Listeafsnit"/>
        <w:ind w:left="993"/>
        <w:rPr>
          <w:rFonts w:cs="Calibri"/>
          <w:sz w:val="24"/>
          <w:szCs w:val="24"/>
        </w:rPr>
      </w:pPr>
    </w:p>
    <w:p w14:paraId="4CA580C4" w14:textId="51E00277" w:rsidR="0059036F" w:rsidRDefault="00645EB6" w:rsidP="00F3651F">
      <w:pPr>
        <w:pStyle w:val="Listeafsnit"/>
        <w:ind w:left="993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Mihai</w:t>
      </w:r>
      <w:proofErr w:type="spellEnd"/>
      <w:r>
        <w:rPr>
          <w:rFonts w:cs="Calibri"/>
          <w:sz w:val="24"/>
          <w:szCs w:val="24"/>
        </w:rPr>
        <w:t xml:space="preserve"> </w:t>
      </w:r>
      <w:r w:rsidR="00043D4A">
        <w:rPr>
          <w:rFonts w:cs="Calibri"/>
          <w:sz w:val="24"/>
          <w:szCs w:val="24"/>
        </w:rPr>
        <w:t xml:space="preserve">efterlyste </w:t>
      </w:r>
      <w:r w:rsidR="000C2DCD">
        <w:rPr>
          <w:rFonts w:cs="Calibri"/>
          <w:sz w:val="24"/>
          <w:szCs w:val="24"/>
        </w:rPr>
        <w:t xml:space="preserve">konstituering nu efter generalforsamlingen. </w:t>
      </w:r>
      <w:r w:rsidR="005C5A31">
        <w:rPr>
          <w:rFonts w:cs="Calibri"/>
          <w:sz w:val="24"/>
          <w:szCs w:val="24"/>
        </w:rPr>
        <w:t xml:space="preserve">Punktet skal på ved næste bestyrelsesmøde. </w:t>
      </w:r>
    </w:p>
    <w:p w14:paraId="2D005866" w14:textId="77777777" w:rsidR="006C37E3" w:rsidRDefault="006C37E3" w:rsidP="00F3651F">
      <w:pPr>
        <w:pStyle w:val="Listeafsnit"/>
        <w:ind w:left="993"/>
        <w:rPr>
          <w:rFonts w:cs="Calibri"/>
          <w:sz w:val="24"/>
          <w:szCs w:val="24"/>
        </w:rPr>
      </w:pPr>
    </w:p>
    <w:p w14:paraId="5FD3134F" w14:textId="77777777" w:rsidR="006C37E3" w:rsidRDefault="006C37E3" w:rsidP="00F3651F">
      <w:pPr>
        <w:pStyle w:val="Listeafsnit"/>
        <w:ind w:left="993"/>
        <w:rPr>
          <w:rFonts w:cs="Calibri"/>
          <w:sz w:val="24"/>
          <w:szCs w:val="24"/>
        </w:rPr>
      </w:pPr>
    </w:p>
    <w:p w14:paraId="749D926F" w14:textId="77777777" w:rsidR="005D6960" w:rsidRDefault="005D6960" w:rsidP="00F3651F">
      <w:pPr>
        <w:pStyle w:val="Listeafsnit"/>
        <w:ind w:left="993"/>
        <w:rPr>
          <w:rFonts w:cs="Calibri"/>
          <w:sz w:val="24"/>
          <w:szCs w:val="24"/>
        </w:rPr>
      </w:pPr>
    </w:p>
    <w:p w14:paraId="2978F693" w14:textId="2EC0829C" w:rsidR="005D6960" w:rsidRPr="004F0DF6" w:rsidRDefault="005D6960" w:rsidP="004F0DF6">
      <w:pPr>
        <w:rPr>
          <w:rFonts w:cs="Calibri"/>
        </w:rPr>
      </w:pPr>
    </w:p>
    <w:p w14:paraId="07290B5C" w14:textId="6447336E" w:rsidR="0059036F" w:rsidRPr="00094695" w:rsidRDefault="0059036F" w:rsidP="00354D9A">
      <w:pPr>
        <w:pStyle w:val="Listeafsnit"/>
        <w:ind w:left="993"/>
        <w:rPr>
          <w:rFonts w:cs="Calibri"/>
          <w:sz w:val="24"/>
          <w:szCs w:val="24"/>
        </w:rPr>
      </w:pPr>
    </w:p>
    <w:p w14:paraId="39A34323" w14:textId="77777777" w:rsidR="00824A74" w:rsidRDefault="00824A74" w:rsidP="00824A74">
      <w:pPr>
        <w:pStyle w:val="Listeafsnit"/>
        <w:rPr>
          <w:rFonts w:cs="Calibri"/>
          <w:b/>
          <w:bCs/>
          <w:sz w:val="24"/>
          <w:szCs w:val="24"/>
        </w:rPr>
      </w:pPr>
    </w:p>
    <w:sectPr w:rsidR="00824A74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7456B" w14:textId="77777777" w:rsidR="004A1872" w:rsidRDefault="004A1872">
      <w:r>
        <w:separator/>
      </w:r>
    </w:p>
  </w:endnote>
  <w:endnote w:type="continuationSeparator" w:id="0">
    <w:p w14:paraId="11CD3654" w14:textId="77777777" w:rsidR="004A1872" w:rsidRDefault="004A1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10601" w14:textId="77777777" w:rsidR="00B8516E" w:rsidRDefault="00B8516E" w:rsidP="00B8516E">
    <w:pPr>
      <w:pStyle w:val="Sidefod"/>
      <w:rPr>
        <w:rFonts w:ascii="Calibri" w:hAnsi="Calibri" w:cs="Calibri"/>
        <w:sz w:val="20"/>
        <w:szCs w:val="20"/>
      </w:rPr>
    </w:pPr>
    <w:r w:rsidRPr="00B8516E">
      <w:rPr>
        <w:rFonts w:ascii="Calibri" w:hAnsi="Calibri" w:cs="Calibri"/>
        <w:b/>
        <w:bCs/>
        <w:sz w:val="20"/>
        <w:szCs w:val="20"/>
      </w:rPr>
      <w:t>Formand</w:t>
    </w:r>
    <w:r>
      <w:rPr>
        <w:rFonts w:ascii="Calibri" w:hAnsi="Calibri" w:cs="Calibri"/>
        <w:b/>
        <w:bCs/>
        <w:sz w:val="20"/>
        <w:szCs w:val="20"/>
      </w:rPr>
      <w:t>:</w:t>
    </w:r>
    <w:r w:rsidRPr="00B8516E">
      <w:rPr>
        <w:rFonts w:ascii="Calibri" w:hAnsi="Calibri" w:cs="Calibri"/>
        <w:sz w:val="20"/>
        <w:szCs w:val="20"/>
      </w:rPr>
      <w:t xml:space="preserve"> Louise Stenmann, Ølholm Bygade 60 7160 Tørring </w:t>
    </w:r>
    <w:r>
      <w:rPr>
        <w:rFonts w:ascii="Calibri" w:hAnsi="Calibri" w:cs="Calibri"/>
        <w:sz w:val="20"/>
        <w:szCs w:val="20"/>
      </w:rPr>
      <w:t xml:space="preserve">   tlf. </w:t>
    </w:r>
    <w:r w:rsidRPr="00B8516E">
      <w:rPr>
        <w:rFonts w:ascii="Calibri" w:hAnsi="Calibri" w:cs="Calibri"/>
        <w:sz w:val="20"/>
        <w:szCs w:val="20"/>
      </w:rPr>
      <w:t>22502977</w:t>
    </w:r>
    <w:r>
      <w:rPr>
        <w:rFonts w:ascii="Calibri" w:hAnsi="Calibri" w:cs="Calibri"/>
        <w:sz w:val="20"/>
        <w:szCs w:val="20"/>
      </w:rPr>
      <w:t xml:space="preserve">.  mail: </w:t>
    </w:r>
    <w:hyperlink r:id="rId1" w:history="1">
      <w:r w:rsidRPr="00455F5C">
        <w:rPr>
          <w:rStyle w:val="Hyperlink"/>
          <w:rFonts w:ascii="Calibri" w:hAnsi="Calibri" w:cs="Calibri"/>
          <w:sz w:val="20"/>
          <w:szCs w:val="20"/>
        </w:rPr>
        <w:t>stenmann04@gmail.com</w:t>
      </w:r>
    </w:hyperlink>
    <w:r>
      <w:rPr>
        <w:rFonts w:ascii="Calibri" w:hAnsi="Calibri" w:cs="Calibri"/>
        <w:sz w:val="20"/>
        <w:szCs w:val="20"/>
      </w:rPr>
      <w:t xml:space="preserve"> </w:t>
    </w:r>
  </w:p>
  <w:p w14:paraId="20104A87" w14:textId="0DD655A0" w:rsidR="00B8516E" w:rsidRDefault="00B8516E" w:rsidP="00B8516E">
    <w:pPr>
      <w:pStyle w:val="Sidefod"/>
      <w:rPr>
        <w:rFonts w:ascii="Calibri" w:hAnsi="Calibri" w:cs="Calibri"/>
        <w:sz w:val="20"/>
        <w:szCs w:val="20"/>
      </w:rPr>
    </w:pPr>
    <w:r w:rsidRPr="00B8516E">
      <w:rPr>
        <w:rFonts w:ascii="Calibri" w:hAnsi="Calibri" w:cs="Calibri"/>
        <w:b/>
        <w:bCs/>
        <w:sz w:val="20"/>
        <w:szCs w:val="20"/>
      </w:rPr>
      <w:t xml:space="preserve">Medlemsansvarlig </w:t>
    </w:r>
    <w:r>
      <w:rPr>
        <w:rFonts w:ascii="Calibri" w:hAnsi="Calibri" w:cs="Calibri"/>
        <w:b/>
        <w:bCs/>
        <w:sz w:val="20"/>
        <w:szCs w:val="20"/>
      </w:rPr>
      <w:t xml:space="preserve">og kasserer: </w:t>
    </w:r>
    <w:r w:rsidRPr="00B8516E">
      <w:rPr>
        <w:rFonts w:ascii="Calibri" w:hAnsi="Calibri" w:cs="Calibri"/>
        <w:sz w:val="20"/>
        <w:szCs w:val="20"/>
      </w:rPr>
      <w:t xml:space="preserve"> Inga Sørensen</w:t>
    </w:r>
    <w:r>
      <w:rPr>
        <w:rFonts w:ascii="Calibri" w:hAnsi="Calibri" w:cs="Calibri"/>
        <w:sz w:val="20"/>
        <w:szCs w:val="20"/>
      </w:rPr>
      <w:t xml:space="preserve">, Kirkedalsvej 51K   tlf. 40327742    mail: </w:t>
    </w:r>
    <w:hyperlink r:id="rId2" w:history="1">
      <w:r w:rsidR="0031490B" w:rsidRPr="00FD202A">
        <w:rPr>
          <w:rStyle w:val="Hyperlink"/>
          <w:rFonts w:ascii="Calibri" w:hAnsi="Calibri" w:cs="Calibri"/>
          <w:sz w:val="20"/>
          <w:szCs w:val="20"/>
        </w:rPr>
        <w:t>ingasoerensen@outlook.dk</w:t>
      </w:r>
    </w:hyperlink>
    <w:r w:rsidR="0031490B">
      <w:rPr>
        <w:rFonts w:ascii="Calibri" w:hAnsi="Calibri" w:cs="Calibri"/>
        <w:sz w:val="20"/>
        <w:szCs w:val="20"/>
      </w:rPr>
      <w:t xml:space="preserve">  </w:t>
    </w:r>
  </w:p>
  <w:p w14:paraId="232D771B" w14:textId="77777777" w:rsidR="00B8516E" w:rsidRDefault="00B8516E" w:rsidP="00B8516E">
    <w:pPr>
      <w:pStyle w:val="Sidefod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0B43F" w14:textId="77777777" w:rsidR="004A1872" w:rsidRDefault="004A1872">
      <w:r>
        <w:separator/>
      </w:r>
    </w:p>
  </w:footnote>
  <w:footnote w:type="continuationSeparator" w:id="0">
    <w:p w14:paraId="454C6AB2" w14:textId="77777777" w:rsidR="004A1872" w:rsidRDefault="004A1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FDE79" w14:textId="605564DD" w:rsidR="004F1AA8" w:rsidRPr="00073B62" w:rsidRDefault="00791A87" w:rsidP="00073B62">
    <w:pPr>
      <w:pStyle w:val="Sidehoved"/>
      <w:jc w:val="center"/>
    </w:pPr>
    <w:r>
      <w:rPr>
        <w:noProof/>
      </w:rPr>
      <w:drawing>
        <wp:inline distT="0" distB="0" distL="0" distR="0" wp14:anchorId="55257AF0" wp14:editId="2228C516">
          <wp:extent cx="447675" cy="438150"/>
          <wp:effectExtent l="0" t="0" r="0" b="0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F1AA8">
      <w:t xml:space="preserve">               </w:t>
    </w:r>
    <w:r w:rsidR="00916BA9">
      <w:rPr>
        <w:b/>
        <w:bCs/>
        <w:color w:val="FF0000"/>
        <w:sz w:val="40"/>
      </w:rPr>
      <w:t>Socialdemokraterne i Hedensted</w:t>
    </w:r>
    <w:r w:rsidR="004F1AA8">
      <w:rPr>
        <w:b/>
        <w:bCs/>
        <w:color w:val="FF0000"/>
        <w:sz w:val="40"/>
      </w:rPr>
      <w:t xml:space="preserve">          </w:t>
    </w:r>
    <w:r>
      <w:rPr>
        <w:noProof/>
      </w:rPr>
      <w:drawing>
        <wp:inline distT="0" distB="0" distL="0" distR="0" wp14:anchorId="19EA3251" wp14:editId="4B524370">
          <wp:extent cx="447675" cy="438150"/>
          <wp:effectExtent l="0" t="0" r="0" b="0"/>
          <wp:docPr id="2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31D0D"/>
    <w:multiLevelType w:val="multilevel"/>
    <w:tmpl w:val="858A9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7461D"/>
    <w:multiLevelType w:val="hybridMultilevel"/>
    <w:tmpl w:val="2AC4197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24770"/>
    <w:multiLevelType w:val="hybridMultilevel"/>
    <w:tmpl w:val="421EE92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BC5A25"/>
    <w:multiLevelType w:val="hybridMultilevel"/>
    <w:tmpl w:val="A11E6D18"/>
    <w:lvl w:ilvl="0" w:tplc="CD76E5F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071B2"/>
    <w:multiLevelType w:val="hybridMultilevel"/>
    <w:tmpl w:val="167E59DE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7991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011070">
    <w:abstractNumId w:val="3"/>
  </w:num>
  <w:num w:numId="3" w16cid:durableId="2073035699">
    <w:abstractNumId w:val="1"/>
  </w:num>
  <w:num w:numId="4" w16cid:durableId="725185307">
    <w:abstractNumId w:val="4"/>
  </w:num>
  <w:num w:numId="5" w16cid:durableId="77891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8642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23"/>
    <w:rsid w:val="00003BC6"/>
    <w:rsid w:val="00016560"/>
    <w:rsid w:val="00024FF4"/>
    <w:rsid w:val="000319D8"/>
    <w:rsid w:val="00032119"/>
    <w:rsid w:val="00033904"/>
    <w:rsid w:val="00040AFB"/>
    <w:rsid w:val="00043875"/>
    <w:rsid w:val="00043D4A"/>
    <w:rsid w:val="000522AD"/>
    <w:rsid w:val="000534FA"/>
    <w:rsid w:val="000537AF"/>
    <w:rsid w:val="00064F51"/>
    <w:rsid w:val="000714A6"/>
    <w:rsid w:val="00071524"/>
    <w:rsid w:val="00073B62"/>
    <w:rsid w:val="00076708"/>
    <w:rsid w:val="0007732C"/>
    <w:rsid w:val="00094695"/>
    <w:rsid w:val="000A7AF9"/>
    <w:rsid w:val="000B68DF"/>
    <w:rsid w:val="000C2DCD"/>
    <w:rsid w:val="000D77EE"/>
    <w:rsid w:val="000E5764"/>
    <w:rsid w:val="00100CA9"/>
    <w:rsid w:val="00105F4F"/>
    <w:rsid w:val="00122D11"/>
    <w:rsid w:val="00124C62"/>
    <w:rsid w:val="001413D3"/>
    <w:rsid w:val="0014360B"/>
    <w:rsid w:val="0014624B"/>
    <w:rsid w:val="00167A4C"/>
    <w:rsid w:val="001709DC"/>
    <w:rsid w:val="001850E3"/>
    <w:rsid w:val="00191AC6"/>
    <w:rsid w:val="001A272D"/>
    <w:rsid w:val="001B068D"/>
    <w:rsid w:val="001B6DC0"/>
    <w:rsid w:val="001E6E25"/>
    <w:rsid w:val="001F7AC8"/>
    <w:rsid w:val="00200251"/>
    <w:rsid w:val="002231B3"/>
    <w:rsid w:val="00224318"/>
    <w:rsid w:val="0022595C"/>
    <w:rsid w:val="00243D5A"/>
    <w:rsid w:val="0024423D"/>
    <w:rsid w:val="002504BF"/>
    <w:rsid w:val="00253BF4"/>
    <w:rsid w:val="00262A3F"/>
    <w:rsid w:val="00266323"/>
    <w:rsid w:val="00270BE0"/>
    <w:rsid w:val="002727F2"/>
    <w:rsid w:val="002816AC"/>
    <w:rsid w:val="00287BBB"/>
    <w:rsid w:val="00294E6B"/>
    <w:rsid w:val="002B7A35"/>
    <w:rsid w:val="002C0EB7"/>
    <w:rsid w:val="002D4028"/>
    <w:rsid w:val="002E697A"/>
    <w:rsid w:val="002F181D"/>
    <w:rsid w:val="00304507"/>
    <w:rsid w:val="00305385"/>
    <w:rsid w:val="00305B11"/>
    <w:rsid w:val="0031490B"/>
    <w:rsid w:val="00315B78"/>
    <w:rsid w:val="00342DC9"/>
    <w:rsid w:val="00354D9A"/>
    <w:rsid w:val="00383AB8"/>
    <w:rsid w:val="003868F7"/>
    <w:rsid w:val="003959B0"/>
    <w:rsid w:val="003A023C"/>
    <w:rsid w:val="003B1C50"/>
    <w:rsid w:val="003C078A"/>
    <w:rsid w:val="003C7B4B"/>
    <w:rsid w:val="003F46E4"/>
    <w:rsid w:val="003F5ADD"/>
    <w:rsid w:val="00401FEE"/>
    <w:rsid w:val="00404D22"/>
    <w:rsid w:val="00442A80"/>
    <w:rsid w:val="00447F75"/>
    <w:rsid w:val="004605CE"/>
    <w:rsid w:val="00464BA6"/>
    <w:rsid w:val="004717C6"/>
    <w:rsid w:val="004A1872"/>
    <w:rsid w:val="004B69FD"/>
    <w:rsid w:val="004C3102"/>
    <w:rsid w:val="004C4001"/>
    <w:rsid w:val="004D088D"/>
    <w:rsid w:val="004D4452"/>
    <w:rsid w:val="004D4E30"/>
    <w:rsid w:val="004E252C"/>
    <w:rsid w:val="004F0DF6"/>
    <w:rsid w:val="004F10EB"/>
    <w:rsid w:val="004F1AA8"/>
    <w:rsid w:val="004F3571"/>
    <w:rsid w:val="00513FA2"/>
    <w:rsid w:val="005150F2"/>
    <w:rsid w:val="00520F95"/>
    <w:rsid w:val="00527A03"/>
    <w:rsid w:val="00543F91"/>
    <w:rsid w:val="005537C0"/>
    <w:rsid w:val="00565EE9"/>
    <w:rsid w:val="00565EF8"/>
    <w:rsid w:val="00566AFA"/>
    <w:rsid w:val="0058356C"/>
    <w:rsid w:val="00586823"/>
    <w:rsid w:val="0059036F"/>
    <w:rsid w:val="005B3B20"/>
    <w:rsid w:val="005B634A"/>
    <w:rsid w:val="005C3481"/>
    <w:rsid w:val="005C5A31"/>
    <w:rsid w:val="005D0D33"/>
    <w:rsid w:val="005D2203"/>
    <w:rsid w:val="005D31DD"/>
    <w:rsid w:val="005D6960"/>
    <w:rsid w:val="005E2B6A"/>
    <w:rsid w:val="005E3EBD"/>
    <w:rsid w:val="00600DC9"/>
    <w:rsid w:val="0060146E"/>
    <w:rsid w:val="00606817"/>
    <w:rsid w:val="00610267"/>
    <w:rsid w:val="0062490D"/>
    <w:rsid w:val="00640703"/>
    <w:rsid w:val="00645EB6"/>
    <w:rsid w:val="006470F5"/>
    <w:rsid w:val="00662F54"/>
    <w:rsid w:val="00665306"/>
    <w:rsid w:val="0066667D"/>
    <w:rsid w:val="00672CA1"/>
    <w:rsid w:val="00680460"/>
    <w:rsid w:val="0068053E"/>
    <w:rsid w:val="006B7525"/>
    <w:rsid w:val="006C37E3"/>
    <w:rsid w:val="006D5604"/>
    <w:rsid w:val="006E4CDA"/>
    <w:rsid w:val="00721FE8"/>
    <w:rsid w:val="00723188"/>
    <w:rsid w:val="00730770"/>
    <w:rsid w:val="00732EB2"/>
    <w:rsid w:val="00735870"/>
    <w:rsid w:val="00736AB3"/>
    <w:rsid w:val="00744D32"/>
    <w:rsid w:val="00760B8E"/>
    <w:rsid w:val="00764F38"/>
    <w:rsid w:val="007663D0"/>
    <w:rsid w:val="007674AC"/>
    <w:rsid w:val="007774B7"/>
    <w:rsid w:val="007774D6"/>
    <w:rsid w:val="00781191"/>
    <w:rsid w:val="00791A87"/>
    <w:rsid w:val="007B1A6E"/>
    <w:rsid w:val="007D1640"/>
    <w:rsid w:val="007E7C52"/>
    <w:rsid w:val="00801C0F"/>
    <w:rsid w:val="00822DA6"/>
    <w:rsid w:val="00824A74"/>
    <w:rsid w:val="00865F83"/>
    <w:rsid w:val="00866E56"/>
    <w:rsid w:val="00872FC6"/>
    <w:rsid w:val="00874AF1"/>
    <w:rsid w:val="00874DEB"/>
    <w:rsid w:val="00886772"/>
    <w:rsid w:val="008A5DB9"/>
    <w:rsid w:val="008C611D"/>
    <w:rsid w:val="008D59DE"/>
    <w:rsid w:val="008D70F7"/>
    <w:rsid w:val="008D7897"/>
    <w:rsid w:val="008E55CC"/>
    <w:rsid w:val="009126FD"/>
    <w:rsid w:val="0091583F"/>
    <w:rsid w:val="00916BA9"/>
    <w:rsid w:val="0091726C"/>
    <w:rsid w:val="00936BDF"/>
    <w:rsid w:val="009603A2"/>
    <w:rsid w:val="009754C6"/>
    <w:rsid w:val="00980919"/>
    <w:rsid w:val="009856DE"/>
    <w:rsid w:val="00986F4D"/>
    <w:rsid w:val="009A3328"/>
    <w:rsid w:val="009C0BCE"/>
    <w:rsid w:val="009D3FEE"/>
    <w:rsid w:val="009E09F3"/>
    <w:rsid w:val="009E6D81"/>
    <w:rsid w:val="009F045B"/>
    <w:rsid w:val="009F27E7"/>
    <w:rsid w:val="00A01621"/>
    <w:rsid w:val="00A05489"/>
    <w:rsid w:val="00A05BC6"/>
    <w:rsid w:val="00A076AD"/>
    <w:rsid w:val="00A120C3"/>
    <w:rsid w:val="00A3431B"/>
    <w:rsid w:val="00A368F7"/>
    <w:rsid w:val="00A441E7"/>
    <w:rsid w:val="00A601CD"/>
    <w:rsid w:val="00A832A2"/>
    <w:rsid w:val="00A93810"/>
    <w:rsid w:val="00A9588B"/>
    <w:rsid w:val="00AA0969"/>
    <w:rsid w:val="00AA2A2D"/>
    <w:rsid w:val="00AA421E"/>
    <w:rsid w:val="00AB0658"/>
    <w:rsid w:val="00AB13B2"/>
    <w:rsid w:val="00AB3263"/>
    <w:rsid w:val="00AD45BB"/>
    <w:rsid w:val="00AD6AD9"/>
    <w:rsid w:val="00AF20B7"/>
    <w:rsid w:val="00B25C3D"/>
    <w:rsid w:val="00B343FA"/>
    <w:rsid w:val="00B36C3A"/>
    <w:rsid w:val="00B42783"/>
    <w:rsid w:val="00B629CF"/>
    <w:rsid w:val="00B67151"/>
    <w:rsid w:val="00B81790"/>
    <w:rsid w:val="00B82CF3"/>
    <w:rsid w:val="00B8516E"/>
    <w:rsid w:val="00B962C5"/>
    <w:rsid w:val="00B97DC0"/>
    <w:rsid w:val="00BB0359"/>
    <w:rsid w:val="00BC4D89"/>
    <w:rsid w:val="00BD46C8"/>
    <w:rsid w:val="00BF2666"/>
    <w:rsid w:val="00BF3667"/>
    <w:rsid w:val="00C003E7"/>
    <w:rsid w:val="00C123D6"/>
    <w:rsid w:val="00C260F1"/>
    <w:rsid w:val="00C371DA"/>
    <w:rsid w:val="00C5669C"/>
    <w:rsid w:val="00C5796C"/>
    <w:rsid w:val="00C57B2D"/>
    <w:rsid w:val="00C6165D"/>
    <w:rsid w:val="00C6207B"/>
    <w:rsid w:val="00C62EF7"/>
    <w:rsid w:val="00C632C6"/>
    <w:rsid w:val="00C70FE4"/>
    <w:rsid w:val="00C7123D"/>
    <w:rsid w:val="00CB377A"/>
    <w:rsid w:val="00CC2579"/>
    <w:rsid w:val="00CC6A57"/>
    <w:rsid w:val="00CC7D13"/>
    <w:rsid w:val="00CD2434"/>
    <w:rsid w:val="00CD476D"/>
    <w:rsid w:val="00CD49D1"/>
    <w:rsid w:val="00CD7E6E"/>
    <w:rsid w:val="00CE026D"/>
    <w:rsid w:val="00CE3989"/>
    <w:rsid w:val="00CE6179"/>
    <w:rsid w:val="00CF095A"/>
    <w:rsid w:val="00D01BF6"/>
    <w:rsid w:val="00D12DE3"/>
    <w:rsid w:val="00D14591"/>
    <w:rsid w:val="00D20B2D"/>
    <w:rsid w:val="00D57E06"/>
    <w:rsid w:val="00D61D0F"/>
    <w:rsid w:val="00D62050"/>
    <w:rsid w:val="00D672F6"/>
    <w:rsid w:val="00D72A35"/>
    <w:rsid w:val="00D76E91"/>
    <w:rsid w:val="00DA6A3A"/>
    <w:rsid w:val="00DA78AC"/>
    <w:rsid w:val="00DB2603"/>
    <w:rsid w:val="00DC20B0"/>
    <w:rsid w:val="00DC56C6"/>
    <w:rsid w:val="00DE6F9D"/>
    <w:rsid w:val="00E05195"/>
    <w:rsid w:val="00E05A1F"/>
    <w:rsid w:val="00E05D4C"/>
    <w:rsid w:val="00E079A7"/>
    <w:rsid w:val="00E1198A"/>
    <w:rsid w:val="00E17059"/>
    <w:rsid w:val="00E26F60"/>
    <w:rsid w:val="00E27EF3"/>
    <w:rsid w:val="00E35443"/>
    <w:rsid w:val="00E35E10"/>
    <w:rsid w:val="00E40308"/>
    <w:rsid w:val="00E45866"/>
    <w:rsid w:val="00E45CF2"/>
    <w:rsid w:val="00E50D26"/>
    <w:rsid w:val="00E51C2A"/>
    <w:rsid w:val="00E907E9"/>
    <w:rsid w:val="00E925D4"/>
    <w:rsid w:val="00E94AA2"/>
    <w:rsid w:val="00EB3E8D"/>
    <w:rsid w:val="00EB4CF8"/>
    <w:rsid w:val="00EB7D14"/>
    <w:rsid w:val="00ED5279"/>
    <w:rsid w:val="00ED73A7"/>
    <w:rsid w:val="00EE0E19"/>
    <w:rsid w:val="00F07777"/>
    <w:rsid w:val="00F2169E"/>
    <w:rsid w:val="00F3651F"/>
    <w:rsid w:val="00F44624"/>
    <w:rsid w:val="00F45D22"/>
    <w:rsid w:val="00F546B0"/>
    <w:rsid w:val="00F613B0"/>
    <w:rsid w:val="00F64025"/>
    <w:rsid w:val="00F87A26"/>
    <w:rsid w:val="00FA1A0B"/>
    <w:rsid w:val="00FC7657"/>
    <w:rsid w:val="00FC7E40"/>
    <w:rsid w:val="00FD5D95"/>
    <w:rsid w:val="00FD61CE"/>
    <w:rsid w:val="00FE1BFB"/>
    <w:rsid w:val="00FF5639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DB9A11"/>
  <w15:chartTrackingRefBased/>
  <w15:docId w15:val="{6A714219-9A02-46E5-8F84-70B5DC32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  <w:sz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semiHidden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semiHidden/>
    <w:pPr>
      <w:tabs>
        <w:tab w:val="center" w:pos="4819"/>
        <w:tab w:val="right" w:pos="9638"/>
      </w:tabs>
    </w:pPr>
  </w:style>
  <w:style w:type="paragraph" w:styleId="Ingenafstand">
    <w:name w:val="No Spacing"/>
    <w:uiPriority w:val="1"/>
    <w:qFormat/>
    <w:rsid w:val="009D3FEE"/>
    <w:rPr>
      <w:sz w:val="24"/>
      <w:szCs w:val="24"/>
    </w:rPr>
  </w:style>
  <w:style w:type="paragraph" w:styleId="Listeafsnit">
    <w:name w:val="List Paragraph"/>
    <w:basedOn w:val="Normal"/>
    <w:uiPriority w:val="34"/>
    <w:qFormat/>
    <w:rsid w:val="00662F54"/>
    <w:pPr>
      <w:ind w:left="720"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Standardskrifttypeiafsnit"/>
    <w:uiPriority w:val="99"/>
    <w:unhideWhenUsed/>
    <w:rsid w:val="0058356C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85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7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gasoerensen@outlook.dk" TargetMode="External"/><Relationship Id="rId1" Type="http://schemas.openxmlformats.org/officeDocument/2006/relationships/hyperlink" Target="mailto:stenmann04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nt\Application%20Data\Microsoft\Skabeloner\socialdemokratie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socialdemokratiet.dot</Template>
  <TotalTime>29</TotalTime>
  <Pages>2</Pages>
  <Words>333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'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Grethe</dc:creator>
  <cp:keywords/>
  <cp:lastModifiedBy>Inga Sørensen</cp:lastModifiedBy>
  <cp:revision>35</cp:revision>
  <cp:lastPrinted>2025-11-20T17:18:00Z</cp:lastPrinted>
  <dcterms:created xsi:type="dcterms:W3CDTF">2026-03-20T01:32:00Z</dcterms:created>
  <dcterms:modified xsi:type="dcterms:W3CDTF">2026-03-21T17:50:00Z</dcterms:modified>
</cp:coreProperties>
</file>